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6282" w:type="pct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8079"/>
      </w:tblGrid>
      <w:tr w:rsidR="00D975B7" w:rsidRPr="00846B76" w14:paraId="2212A39E" w14:textId="77777777" w:rsidTr="00E518A4">
        <w:trPr>
          <w:trHeight w:val="538"/>
        </w:trPr>
        <w:tc>
          <w:tcPr>
            <w:tcW w:w="5000" w:type="pct"/>
            <w:gridSpan w:val="2"/>
            <w:shd w:val="clear" w:color="auto" w:fill="F0C5C3" w:themeFill="accent5" w:themeFillTint="33"/>
            <w:vAlign w:val="bottom"/>
          </w:tcPr>
          <w:p w14:paraId="56FC248A" w14:textId="12A7D4FC" w:rsidR="00D975B7" w:rsidRPr="00C034D8" w:rsidRDefault="00D975B7" w:rsidP="00F12965">
            <w:pPr>
              <w:pStyle w:val="Titre1"/>
              <w:rPr>
                <w:bCs/>
                <w:sz w:val="24"/>
                <w:szCs w:val="24"/>
              </w:rPr>
            </w:pPr>
            <w:r w:rsidRPr="00C034D8">
              <w:rPr>
                <w:bCs/>
                <w:sz w:val="24"/>
                <w:szCs w:val="24"/>
              </w:rPr>
              <w:t>Atelier de guérison animé par Michèle Brémaud au 10 les Boissières 37320 St Branchs</w:t>
            </w:r>
          </w:p>
        </w:tc>
      </w:tr>
      <w:tr w:rsidR="00D975B7" w:rsidRPr="00E204FF" w14:paraId="25C3BF64" w14:textId="77777777" w:rsidTr="00E518A4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8119668" w14:textId="3228946F" w:rsidR="00D975B7" w:rsidRPr="00E204FF" w:rsidRDefault="00D975B7" w:rsidP="00E204FF">
            <w:pPr>
              <w:pStyle w:val="Sansinterligne"/>
              <w:rPr>
                <w:sz w:val="8"/>
              </w:rPr>
            </w:pPr>
          </w:p>
        </w:tc>
      </w:tr>
      <w:tr w:rsidR="00D975B7" w:rsidRPr="00E204FF" w14:paraId="40044B2D" w14:textId="77777777" w:rsidTr="004816B5">
        <w:trPr>
          <w:trHeight w:val="583"/>
        </w:trPr>
        <w:tc>
          <w:tcPr>
            <w:tcW w:w="5000" w:type="pct"/>
            <w:gridSpan w:val="2"/>
            <w:shd w:val="clear" w:color="auto" w:fill="D8A3BB" w:themeFill="accent3" w:themeFillTint="99"/>
            <w:vAlign w:val="bottom"/>
          </w:tcPr>
          <w:p w14:paraId="61922E3A" w14:textId="141B6D6E" w:rsidR="00D975B7" w:rsidRPr="00E204FF" w:rsidRDefault="00D975B7" w:rsidP="00E204FF">
            <w:pPr>
              <w:pStyle w:val="Titre1"/>
            </w:pPr>
            <w:r>
              <w:t>Mes coordonnées</w:t>
            </w:r>
          </w:p>
        </w:tc>
      </w:tr>
      <w:tr w:rsidR="00D975B7" w:rsidRPr="00846B76" w14:paraId="18DA7415" w14:textId="77777777" w:rsidTr="00E518A4">
        <w:trPr>
          <w:trHeight w:val="538"/>
        </w:trPr>
        <w:tc>
          <w:tcPr>
            <w:tcW w:w="1438" w:type="pct"/>
            <w:vAlign w:val="bottom"/>
          </w:tcPr>
          <w:p w14:paraId="7FC4CA98" w14:textId="2742D063" w:rsidR="00D975B7" w:rsidRPr="00E204FF" w:rsidRDefault="00D975B7" w:rsidP="00E204FF">
            <w:pPr>
              <w:pStyle w:val="Retraitnormal"/>
            </w:pPr>
            <w:r>
              <w:t>Nom/Prénom</w:t>
            </w:r>
          </w:p>
        </w:tc>
        <w:tc>
          <w:tcPr>
            <w:tcW w:w="3562" w:type="pct"/>
            <w:tcBorders>
              <w:bottom w:val="single" w:sz="4" w:space="0" w:color="auto"/>
            </w:tcBorders>
            <w:vAlign w:val="bottom"/>
          </w:tcPr>
          <w:p w14:paraId="3B9D33D6" w14:textId="1455BC76" w:rsidR="00D975B7" w:rsidRPr="00846B76" w:rsidRDefault="00D975B7" w:rsidP="00E204FF">
            <w:r>
              <w:t>Michèle Brémaud</w:t>
            </w:r>
          </w:p>
        </w:tc>
      </w:tr>
      <w:tr w:rsidR="00D975B7" w:rsidRPr="00846B76" w14:paraId="2ABB2491" w14:textId="77777777" w:rsidTr="00E518A4">
        <w:trPr>
          <w:trHeight w:val="1916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BC6B5E" w14:textId="5EEC5EB0" w:rsidR="00D975B7" w:rsidRDefault="00D975B7" w:rsidP="00D975B7">
            <w:r>
              <w:t xml:space="preserve">     </w:t>
            </w:r>
            <w:r w:rsidR="00E518A4">
              <w:t xml:space="preserve"> </w:t>
            </w:r>
            <w:r>
              <w:t xml:space="preserve">Téléphone : 07.71.27.34.14.      </w:t>
            </w:r>
            <w:proofErr w:type="spellStart"/>
            <w:r>
              <w:t>E.mail</w:t>
            </w:r>
            <w:proofErr w:type="spellEnd"/>
            <w:r>
              <w:t xml:space="preserve"> : </w:t>
            </w:r>
            <w:hyperlink r:id="rId10" w:history="1">
              <w:r w:rsidRPr="00433C7F">
                <w:rPr>
                  <w:rStyle w:val="Lienhypertexte"/>
                </w:rPr>
                <w:t>lavoixdelysia@gmail.com</w:t>
              </w:r>
            </w:hyperlink>
          </w:p>
          <w:p w14:paraId="7C33AB51" w14:textId="31171E35" w:rsidR="00D975B7" w:rsidRDefault="00D975B7" w:rsidP="00D975B7">
            <w:r>
              <w:t xml:space="preserve">      Adresse : </w:t>
            </w:r>
            <w:r w:rsidR="002561B5">
              <w:t xml:space="preserve">69 allée de la </w:t>
            </w:r>
            <w:proofErr w:type="spellStart"/>
            <w:r w:rsidR="002561B5">
              <w:t>Musardière</w:t>
            </w:r>
            <w:proofErr w:type="spellEnd"/>
            <w:r w:rsidR="002561B5">
              <w:t xml:space="preserve"> 04100 Manosque</w:t>
            </w:r>
          </w:p>
          <w:p w14:paraId="239BCAAD" w14:textId="0D6FC001" w:rsidR="00D975B7" w:rsidRPr="00846B76" w:rsidRDefault="00D975B7" w:rsidP="00D975B7"/>
        </w:tc>
      </w:tr>
      <w:tr w:rsidR="00D975B7" w:rsidRPr="00846B76" w14:paraId="714E7C3B" w14:textId="77777777" w:rsidTr="004816B5">
        <w:trPr>
          <w:trHeight w:val="568"/>
        </w:trPr>
        <w:tc>
          <w:tcPr>
            <w:tcW w:w="5000" w:type="pct"/>
            <w:gridSpan w:val="2"/>
            <w:shd w:val="clear" w:color="auto" w:fill="D8A3BB" w:themeFill="accent3" w:themeFillTint="99"/>
          </w:tcPr>
          <w:p w14:paraId="047AAD14" w14:textId="10776672" w:rsidR="00D975B7" w:rsidRPr="00E204FF" w:rsidRDefault="00D975B7" w:rsidP="00E204FF">
            <w:pPr>
              <w:pStyle w:val="Titre1"/>
            </w:pPr>
            <w:r>
              <w:t>Vos coordonnées</w:t>
            </w:r>
          </w:p>
        </w:tc>
      </w:tr>
      <w:tr w:rsidR="00D975B7" w:rsidRPr="00846B76" w14:paraId="54CA6C48" w14:textId="77777777" w:rsidTr="00E518A4">
        <w:trPr>
          <w:trHeight w:val="583"/>
        </w:trPr>
        <w:tc>
          <w:tcPr>
            <w:tcW w:w="1438" w:type="pct"/>
            <w:vAlign w:val="bottom"/>
          </w:tcPr>
          <w:p w14:paraId="6B00C477" w14:textId="11A63902" w:rsidR="00D975B7" w:rsidRDefault="00D975B7" w:rsidP="00E204FF">
            <w:pPr>
              <w:pStyle w:val="Retraitnormal"/>
            </w:pPr>
            <w:r>
              <w:t>Nom/Prénom</w:t>
            </w:r>
          </w:p>
        </w:tc>
        <w:tc>
          <w:tcPr>
            <w:tcW w:w="3562" w:type="pct"/>
            <w:tcBorders>
              <w:bottom w:val="single" w:sz="4" w:space="0" w:color="auto"/>
            </w:tcBorders>
            <w:vAlign w:val="bottom"/>
          </w:tcPr>
          <w:p w14:paraId="177DEBC4" w14:textId="77777777" w:rsidR="00D975B7" w:rsidRPr="00846B76" w:rsidRDefault="00D975B7" w:rsidP="00E204FF">
            <w:pPr>
              <w:spacing w:before="240"/>
            </w:pPr>
          </w:p>
        </w:tc>
      </w:tr>
      <w:tr w:rsidR="00D975B7" w:rsidRPr="00846B76" w14:paraId="13E4D57A" w14:textId="77777777" w:rsidTr="00E518A4">
        <w:trPr>
          <w:trHeight w:val="568"/>
        </w:trPr>
        <w:tc>
          <w:tcPr>
            <w:tcW w:w="1438" w:type="pct"/>
            <w:tcBorders>
              <w:right w:val="single" w:sz="4" w:space="0" w:color="auto"/>
            </w:tcBorders>
            <w:vAlign w:val="bottom"/>
          </w:tcPr>
          <w:p w14:paraId="74A8FB31" w14:textId="7859B291" w:rsidR="00D975B7" w:rsidRDefault="00D975B7" w:rsidP="00D975B7">
            <w:pPr>
              <w:pStyle w:val="Retraitnormal"/>
              <w:ind w:left="0"/>
            </w:pPr>
            <w:r>
              <w:t xml:space="preserve">      Adresse </w:t>
            </w:r>
          </w:p>
        </w:tc>
        <w:tc>
          <w:tcPr>
            <w:tcW w:w="3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B97C5E" w14:textId="77777777" w:rsidR="00D975B7" w:rsidRPr="00846B76" w:rsidRDefault="00D975B7" w:rsidP="00E204FF">
            <w:pPr>
              <w:spacing w:before="240"/>
            </w:pPr>
          </w:p>
        </w:tc>
      </w:tr>
      <w:tr w:rsidR="00D975B7" w:rsidRPr="00846B76" w14:paraId="170AB452" w14:textId="77777777" w:rsidTr="00E518A4">
        <w:trPr>
          <w:trHeight w:val="583"/>
        </w:trPr>
        <w:sdt>
          <w:sdtPr>
            <w:id w:val="83577009"/>
            <w:placeholder>
              <w:docPart w:val="18364C7865AE416185CECDADD9E4C394"/>
            </w:placeholder>
            <w:temporary/>
            <w:showingPlcHdr/>
            <w15:appearance w15:val="hidden"/>
          </w:sdtPr>
          <w:sdtContent>
            <w:tc>
              <w:tcPr>
                <w:tcW w:w="1438" w:type="pct"/>
                <w:vAlign w:val="bottom"/>
              </w:tcPr>
              <w:p w14:paraId="4CDE6D0E" w14:textId="226D0701" w:rsidR="00D975B7" w:rsidRPr="00846B76" w:rsidRDefault="00D975B7" w:rsidP="00E204FF">
                <w:pPr>
                  <w:pStyle w:val="Retraitnormal"/>
                </w:pPr>
                <w:r w:rsidRPr="00B32A9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562" w:type="pct"/>
            <w:tcBorders>
              <w:bottom w:val="single" w:sz="4" w:space="0" w:color="auto"/>
            </w:tcBorders>
            <w:vAlign w:val="bottom"/>
          </w:tcPr>
          <w:p w14:paraId="0C0A93B9" w14:textId="77777777" w:rsidR="00D975B7" w:rsidRPr="00846B76" w:rsidRDefault="00D975B7" w:rsidP="00E204FF">
            <w:pPr>
              <w:spacing w:before="240"/>
            </w:pPr>
          </w:p>
        </w:tc>
      </w:tr>
      <w:tr w:rsidR="00D975B7" w:rsidRPr="00846B76" w14:paraId="791A5273" w14:textId="77777777" w:rsidTr="00E518A4">
        <w:trPr>
          <w:trHeight w:val="568"/>
        </w:trPr>
        <w:sdt>
          <w:sdtPr>
            <w:id w:val="-965116832"/>
            <w:placeholder>
              <w:docPart w:val="521C94F1DDB14475AB6C47D043691539"/>
            </w:placeholder>
            <w:temporary/>
            <w:showingPlcHdr/>
            <w15:appearance w15:val="hidden"/>
          </w:sdtPr>
          <w:sdtContent>
            <w:tc>
              <w:tcPr>
                <w:tcW w:w="1438" w:type="pct"/>
                <w:vAlign w:val="bottom"/>
              </w:tcPr>
              <w:p w14:paraId="10B46491" w14:textId="16EFF0FA" w:rsidR="00D975B7" w:rsidRPr="00846B76" w:rsidRDefault="00D975B7" w:rsidP="00E204FF">
                <w:pPr>
                  <w:pStyle w:val="Retraitnormal"/>
                </w:pPr>
                <w:r w:rsidRPr="00B32A93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562" w:type="pct"/>
            <w:tcBorders>
              <w:bottom w:val="single" w:sz="4" w:space="0" w:color="auto"/>
            </w:tcBorders>
            <w:vAlign w:val="bottom"/>
          </w:tcPr>
          <w:p w14:paraId="7382B9AF" w14:textId="77777777" w:rsidR="00D975B7" w:rsidRPr="00846B76" w:rsidRDefault="00D975B7" w:rsidP="00E204FF">
            <w:pPr>
              <w:spacing w:before="240"/>
            </w:pPr>
          </w:p>
        </w:tc>
      </w:tr>
      <w:tr w:rsidR="00D975B7" w:rsidRPr="00E204FF" w14:paraId="24E1F766" w14:textId="77777777" w:rsidTr="00E518A4">
        <w:trPr>
          <w:trHeight w:val="104"/>
        </w:trPr>
        <w:tc>
          <w:tcPr>
            <w:tcW w:w="5000" w:type="pct"/>
            <w:gridSpan w:val="2"/>
          </w:tcPr>
          <w:p w14:paraId="01DA0AEE" w14:textId="27292FE0" w:rsidR="00D975B7" w:rsidRPr="00E204FF" w:rsidRDefault="00D975B7" w:rsidP="00E204FF">
            <w:pPr>
              <w:pStyle w:val="Sansinterligne"/>
              <w:rPr>
                <w:sz w:val="8"/>
              </w:rPr>
            </w:pPr>
          </w:p>
        </w:tc>
      </w:tr>
      <w:tr w:rsidR="00D975B7" w:rsidRPr="00846B76" w14:paraId="5CD17C78" w14:textId="77777777" w:rsidTr="00E518A4">
        <w:trPr>
          <w:trHeight w:val="174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482142D3" w14:textId="0E0C0245" w:rsidR="002561B5" w:rsidRPr="002561B5" w:rsidRDefault="00D975B7" w:rsidP="00AD1AD3">
            <w:pPr>
              <w:spacing w:before="240"/>
              <w:rPr>
                <w:b/>
                <w:bCs/>
              </w:rPr>
            </w:pPr>
            <w:r w:rsidRPr="002561B5">
              <w:rPr>
                <w:b/>
                <w:bCs/>
              </w:rPr>
              <w:t xml:space="preserve">Acompte </w:t>
            </w:r>
            <w:r w:rsidR="002561B5" w:rsidRPr="002561B5">
              <w:rPr>
                <w:b/>
                <w:bCs/>
              </w:rPr>
              <w:t>inscription 50€ par chèque N°……………………………………</w:t>
            </w:r>
            <w:proofErr w:type="gramStart"/>
            <w:r w:rsidR="002561B5" w:rsidRPr="002561B5">
              <w:rPr>
                <w:b/>
                <w:bCs/>
              </w:rPr>
              <w:t>…….</w:t>
            </w:r>
            <w:proofErr w:type="gramEnd"/>
            <w:r w:rsidR="002561B5" w:rsidRPr="002561B5">
              <w:rPr>
                <w:b/>
                <w:bCs/>
              </w:rPr>
              <w:t xml:space="preserve">. </w:t>
            </w:r>
          </w:p>
          <w:p w14:paraId="6A3877E0" w14:textId="77777777" w:rsidR="00E518A4" w:rsidRDefault="002561B5" w:rsidP="00E518A4">
            <w:pPr>
              <w:spacing w:before="0"/>
            </w:pPr>
            <w:r w:rsidRPr="00E518A4">
              <w:rPr>
                <w:b/>
                <w:bCs/>
              </w:rPr>
              <w:t>N.B</w:t>
            </w:r>
            <w:r>
              <w:t> : en cas d’annulation jusqu’au 7/09/23 l’acompte sera restitué ; après le 8/09/23 il sera encaissé.</w:t>
            </w:r>
          </w:p>
          <w:p w14:paraId="13866F59" w14:textId="77D61033" w:rsidR="00E518A4" w:rsidRDefault="00E518A4" w:rsidP="00E518A4">
            <w:pPr>
              <w:spacing w:before="0"/>
            </w:pPr>
            <w:r>
              <w:t>Si l’inscription se fait après le 8/09/23 en cas d’annulation le chèque sera également encaissé.</w:t>
            </w:r>
          </w:p>
          <w:p w14:paraId="0FCF0E3A" w14:textId="77777777" w:rsidR="004816B5" w:rsidRDefault="004816B5" w:rsidP="00E518A4">
            <w:pPr>
              <w:spacing w:before="0"/>
            </w:pPr>
          </w:p>
          <w:p w14:paraId="571D24BD" w14:textId="607294AF" w:rsidR="004816B5" w:rsidRDefault="004816B5" w:rsidP="00E518A4">
            <w:pPr>
              <w:spacing w:before="0"/>
            </w:pPr>
            <w:r w:rsidRPr="004816B5">
              <w:rPr>
                <w:b/>
                <w:bCs/>
              </w:rPr>
              <w:t>N.B</w:t>
            </w:r>
            <w:r>
              <w:t xml:space="preserve"> Le règlement dans sa totalité se fera le jour J en espèce et le chèque vous sera restitué.</w:t>
            </w:r>
          </w:p>
          <w:p w14:paraId="2DEF9FC8" w14:textId="0A421E43" w:rsidR="002561B5" w:rsidRPr="00846B76" w:rsidRDefault="002561B5" w:rsidP="00AD1AD3">
            <w:pPr>
              <w:spacing w:before="240"/>
            </w:pPr>
            <w:r>
              <w:t xml:space="preserve"> </w:t>
            </w:r>
          </w:p>
        </w:tc>
      </w:tr>
    </w:tbl>
    <w:p w14:paraId="6BA0E600" w14:textId="77777777" w:rsidR="000172E5" w:rsidRPr="0006568A" w:rsidRDefault="000172E5" w:rsidP="00E204FF">
      <w:pPr>
        <w:pStyle w:val="Sansinterligne"/>
      </w:pPr>
    </w:p>
    <w:sectPr w:rsidR="000172E5" w:rsidRPr="0006568A" w:rsidSect="00FC2768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A677A" w14:textId="77777777" w:rsidR="00A42628" w:rsidRDefault="00A42628" w:rsidP="000172E5">
      <w:pPr>
        <w:spacing w:after="0" w:line="240" w:lineRule="auto"/>
      </w:pPr>
      <w:r>
        <w:separator/>
      </w:r>
    </w:p>
  </w:endnote>
  <w:endnote w:type="continuationSeparator" w:id="0">
    <w:p w14:paraId="1670DF9F" w14:textId="77777777" w:rsidR="00A42628" w:rsidRDefault="00A4262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46F241-4F4B-45E3-B27D-E1953A02C1DD}"/>
    <w:embedBold r:id="rId2" w:fontKey="{95834683-53B4-45BA-A8DB-B0FFC6508C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6A50071-0624-4F97-A653-9309F9D39764}"/>
    <w:embedBold r:id="rId4" w:fontKey="{4D1F39B5-48BA-4658-B453-9A9DB09DEAE9}"/>
    <w:embedItalic r:id="rId5" w:fontKey="{D32F2161-6AF2-4B0C-A1AB-F655CD6CCA1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32895AA-05CD-4EB2-8706-61A9AFA74F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5F20A13E" w14:textId="77777777" w:rsidTr="007F49CC">
      <w:sdt>
        <w:sdtPr>
          <w:id w:val="14823600"/>
          <w:placeholder>
            <w:docPart w:val="86B622D8E4DE4D4B8ED44FE365E3D856"/>
          </w:placeholder>
          <w:temporary/>
          <w:showingPlcHdr/>
          <w15:appearance w15:val="hidden"/>
        </w:sdtPr>
        <w:sdtContent>
          <w:tc>
            <w:tcPr>
              <w:tcW w:w="6062" w:type="dxa"/>
              <w:vAlign w:val="center"/>
            </w:tcPr>
            <w:p w14:paraId="63F245BB" w14:textId="77777777" w:rsidR="00311D4F" w:rsidRPr="00311D4F" w:rsidRDefault="00F12965" w:rsidP="007F49CC">
              <w:pPr>
                <w:pStyle w:val="Pieddepage"/>
                <w:ind w:right="-113"/>
              </w:pPr>
              <w:r w:rsidRPr="00311D4F">
                <w:rPr>
                  <w:rStyle w:val="PieddepageCar"/>
                  <w:lang w:bidi="fr-FR"/>
                </w:rPr>
                <w:t xml:space="preserve">Double-cliquez dans le pied de page pour insérer le nom de votre établissement </w:t>
              </w:r>
              <w:r w:rsidRPr="00311D4F">
                <w:rPr>
                  <w:rStyle w:val="PieddepageCar"/>
                  <w:lang w:bidi="fr-FR"/>
                </w:rPr>
                <w:br/>
                <w:t>ici et modifier le logo</w:t>
              </w:r>
            </w:p>
          </w:tc>
        </w:sdtContent>
      </w:sdt>
      <w:tc>
        <w:tcPr>
          <w:tcW w:w="3118" w:type="dxa"/>
          <w:vAlign w:val="center"/>
        </w:tcPr>
        <w:p w14:paraId="606A0A79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5D5FB4B4" wp14:editId="3BA45401">
                <wp:extent cx="1280160" cy="493920"/>
                <wp:effectExtent l="0" t="0" r="0" b="1905"/>
                <wp:docPr id="9" name="Image 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1D6A6D6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E545" w14:textId="77777777" w:rsidR="00A42628" w:rsidRDefault="00A42628" w:rsidP="000172E5">
      <w:pPr>
        <w:spacing w:after="0" w:line="240" w:lineRule="auto"/>
      </w:pPr>
      <w:r>
        <w:separator/>
      </w:r>
    </w:p>
  </w:footnote>
  <w:footnote w:type="continuationSeparator" w:id="0">
    <w:p w14:paraId="5BEDE47C" w14:textId="77777777" w:rsidR="00A42628" w:rsidRDefault="00A4262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14:paraId="05D99608" w14:textId="77777777" w:rsidTr="00384B05">
      <w:trPr>
        <w:trHeight w:val="990"/>
      </w:trPr>
      <w:tc>
        <w:tcPr>
          <w:tcW w:w="1350" w:type="dxa"/>
          <w:vAlign w:val="center"/>
        </w:tcPr>
        <w:p w14:paraId="189B8D52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59D90038" wp14:editId="74EA58DB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1FC2303" id="Groupe 4" o:spid="_x0000_s1026" alt="Éléments de liste de contrôle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skT+yGljEmcXY0yxhzxna4jDWSJ3ZDyxiTODuaZYw5YztcxhrJ&#10;E7uhZYxJnB3NMsacsR0uY43kid3QMsYkzo5mGWPO2A6XsUbyxG5oGWMSZ0ezjDFnbIfLWCN5Yje0&#10;jDGJs6NZxpgztsNlrJE8sRtaxpjE2dEsY8wZ2+Ey1kie2A0t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22893C43" w14:textId="62F4643C" w:rsidR="00B337A2" w:rsidRPr="00C034D8" w:rsidRDefault="00C034D8" w:rsidP="00E204FF">
          <w:pPr>
            <w:pStyle w:val="En-tte"/>
            <w:rPr>
              <w:sz w:val="40"/>
              <w:szCs w:val="40"/>
            </w:rPr>
          </w:pPr>
          <w:r w:rsidRPr="00C034D8">
            <w:rPr>
              <w:sz w:val="40"/>
              <w:szCs w:val="40"/>
            </w:rPr>
            <w:t>Fiche d’inscription pour le 7/8 Octobre 2023</w:t>
          </w:r>
        </w:p>
      </w:tc>
    </w:tr>
  </w:tbl>
  <w:p w14:paraId="075D7385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93247090">
    <w:abstractNumId w:val="11"/>
  </w:num>
  <w:num w:numId="2" w16cid:durableId="106631509">
    <w:abstractNumId w:val="7"/>
  </w:num>
  <w:num w:numId="3" w16cid:durableId="1686788985">
    <w:abstractNumId w:val="15"/>
  </w:num>
  <w:num w:numId="4" w16cid:durableId="1905026733">
    <w:abstractNumId w:val="12"/>
  </w:num>
  <w:num w:numId="5" w16cid:durableId="448158578">
    <w:abstractNumId w:val="13"/>
  </w:num>
  <w:num w:numId="6" w16cid:durableId="1545092953">
    <w:abstractNumId w:val="19"/>
  </w:num>
  <w:num w:numId="7" w16cid:durableId="453059312">
    <w:abstractNumId w:val="6"/>
  </w:num>
  <w:num w:numId="8" w16cid:durableId="1346665504">
    <w:abstractNumId w:val="10"/>
  </w:num>
  <w:num w:numId="9" w16cid:durableId="1611741296">
    <w:abstractNumId w:val="17"/>
  </w:num>
  <w:num w:numId="10" w16cid:durableId="1287811083">
    <w:abstractNumId w:val="1"/>
  </w:num>
  <w:num w:numId="11" w16cid:durableId="1158958951">
    <w:abstractNumId w:val="5"/>
  </w:num>
  <w:num w:numId="12" w16cid:durableId="2097287267">
    <w:abstractNumId w:val="0"/>
  </w:num>
  <w:num w:numId="13" w16cid:durableId="999845077">
    <w:abstractNumId w:val="2"/>
  </w:num>
  <w:num w:numId="14" w16cid:durableId="1086727674">
    <w:abstractNumId w:val="9"/>
  </w:num>
  <w:num w:numId="15" w16cid:durableId="1027370925">
    <w:abstractNumId w:val="8"/>
  </w:num>
  <w:num w:numId="16" w16cid:durableId="1233850878">
    <w:abstractNumId w:val="16"/>
  </w:num>
  <w:num w:numId="17" w16cid:durableId="1317877703">
    <w:abstractNumId w:val="3"/>
  </w:num>
  <w:num w:numId="18" w16cid:durableId="1760250765">
    <w:abstractNumId w:val="21"/>
  </w:num>
  <w:num w:numId="19" w16cid:durableId="1859813251">
    <w:abstractNumId w:val="18"/>
  </w:num>
  <w:num w:numId="20" w16cid:durableId="552500139">
    <w:abstractNumId w:val="14"/>
  </w:num>
  <w:num w:numId="21" w16cid:durableId="1266187506">
    <w:abstractNumId w:val="20"/>
  </w:num>
  <w:num w:numId="22" w16cid:durableId="18761176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D8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561B5"/>
    <w:rsid w:val="002C56E6"/>
    <w:rsid w:val="00311D4F"/>
    <w:rsid w:val="00344849"/>
    <w:rsid w:val="00361E11"/>
    <w:rsid w:val="003F0847"/>
    <w:rsid w:val="0040090B"/>
    <w:rsid w:val="0046302A"/>
    <w:rsid w:val="004816B5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21761"/>
    <w:rsid w:val="00745184"/>
    <w:rsid w:val="00770F25"/>
    <w:rsid w:val="007A1FF2"/>
    <w:rsid w:val="007A35A8"/>
    <w:rsid w:val="007B0A85"/>
    <w:rsid w:val="007C6A52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A42628"/>
    <w:rsid w:val="00B11832"/>
    <w:rsid w:val="00B337A2"/>
    <w:rsid w:val="00BD4753"/>
    <w:rsid w:val="00BD5CB1"/>
    <w:rsid w:val="00BE62EE"/>
    <w:rsid w:val="00C003BA"/>
    <w:rsid w:val="00C034D8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975B7"/>
    <w:rsid w:val="00DB3FAD"/>
    <w:rsid w:val="00E204FF"/>
    <w:rsid w:val="00E518A4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E4F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D97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lavoixdelysia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B622D8E4DE4D4B8ED44FE365E3D8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64DEC4-8154-4310-ACEE-CB3AAC7A2027}"/>
      </w:docPartPr>
      <w:docPartBody>
        <w:p w:rsidR="006B05FC" w:rsidRDefault="00000000">
          <w:pPr>
            <w:pStyle w:val="86B622D8E4DE4D4B8ED44FE365E3D856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18364C7865AE416185CECDADD9E4C3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812D78-EDC0-465B-9F0E-DE9B3A8B3E68}"/>
      </w:docPartPr>
      <w:docPartBody>
        <w:p w:rsidR="006B05FC" w:rsidRDefault="00791FD9" w:rsidP="00791FD9">
          <w:pPr>
            <w:pStyle w:val="18364C7865AE416185CECDADD9E4C394"/>
          </w:pPr>
          <w:r w:rsidRPr="00B32A93">
            <w:rPr>
              <w:lang w:bidi="fr-FR"/>
            </w:rPr>
            <w:t>Téléphone</w:t>
          </w:r>
        </w:p>
      </w:docPartBody>
    </w:docPart>
    <w:docPart>
      <w:docPartPr>
        <w:name w:val="521C94F1DDB14475AB6C47D0436915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A84C1-DD75-4E47-A072-1AA2D1A91E51}"/>
      </w:docPartPr>
      <w:docPartBody>
        <w:p w:rsidR="006B05FC" w:rsidRDefault="00791FD9" w:rsidP="00791FD9">
          <w:pPr>
            <w:pStyle w:val="521C94F1DDB14475AB6C47D043691539"/>
          </w:pPr>
          <w:r w:rsidRPr="00B32A93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FD9"/>
    <w:rsid w:val="003F3A6F"/>
    <w:rsid w:val="004C399A"/>
    <w:rsid w:val="006B05FC"/>
    <w:rsid w:val="0079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86B622D8E4DE4D4B8ED44FE365E3D856">
    <w:name w:val="86B622D8E4DE4D4B8ED44FE365E3D856"/>
  </w:style>
  <w:style w:type="paragraph" w:customStyle="1" w:styleId="18364C7865AE416185CECDADD9E4C394">
    <w:name w:val="18364C7865AE416185CECDADD9E4C394"/>
    <w:rsid w:val="00791FD9"/>
  </w:style>
  <w:style w:type="paragraph" w:customStyle="1" w:styleId="521C94F1DDB14475AB6C47D043691539">
    <w:name w:val="521C94F1DDB14475AB6C47D043691539"/>
    <w:rsid w:val="00791F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0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2023-07-06T14:22:00Z</dcterms:created>
  <dcterms:modified xsi:type="dcterms:W3CDTF">2023-07-06T14:22:00Z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